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6EF5" w:rsidRDefault="00057A9D">
      <w:pPr>
        <w:pStyle w:val="a"/>
      </w:pPr>
      <w:r>
        <w:rPr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038228" cy="1066803"/>
            <wp:effectExtent l="0" t="0" r="0" b="0"/>
            <wp:wrapSquare wrapText="bothSides"/>
            <wp:docPr id="1" name="Картина 2" descr="Ð ÐµÐ·ÑÐ»ÑÐ°Ñ Ñ Ð¸Ð·Ð¾Ð±ÑÐ°Ð¶ÐµÐ½Ð¸Ðµ Ð·Ð° Ð³ÐµÑÐ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8" cy="10668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РЕПУБЛИКА БЪЛГАРИЯ</w:t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Министерство на образованието и науката</w:t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Регионално управление на образованието - Бургас</w:t>
      </w:r>
      <w:r>
        <w:rPr>
          <w:b/>
          <w:sz w:val="28"/>
          <w:szCs w:val="28"/>
        </w:rPr>
        <w:br/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ДО</w:t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НАЧАЛНИКА НА РУО</w:t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>БУРГАС</w:t>
      </w:r>
    </w:p>
    <w:p w:rsidR="00B06EF5" w:rsidRDefault="00057A9D">
      <w:pPr>
        <w:pStyle w:val="a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06EF5" w:rsidRDefault="00B06EF5">
      <w:pPr>
        <w:pStyle w:val="a"/>
        <w:rPr>
          <w:b/>
          <w:sz w:val="28"/>
          <w:szCs w:val="28"/>
        </w:rPr>
      </w:pPr>
    </w:p>
    <w:p w:rsidR="00B06EF5" w:rsidRDefault="00057A9D">
      <w:pPr>
        <w:pStyle w:val="a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З А Я В Л Е Н И Е</w:t>
      </w:r>
    </w:p>
    <w:p w:rsidR="00B06EF5" w:rsidRDefault="00B06EF5">
      <w:pPr>
        <w:pStyle w:val="a"/>
        <w:jc w:val="center"/>
        <w:rPr>
          <w:sz w:val="24"/>
          <w:szCs w:val="24"/>
        </w:rPr>
      </w:pPr>
    </w:p>
    <w:p w:rsidR="00B06EF5" w:rsidRDefault="00057A9D">
      <w:pPr>
        <w:pStyle w:val="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 ПРИЗНАВАНЕ НА ЗАВЪРШЕН </w:t>
      </w:r>
      <w:r>
        <w:rPr>
          <w:b/>
          <w:sz w:val="24"/>
          <w:szCs w:val="24"/>
        </w:rPr>
        <w:t>ПЕРИОД / ЕТАП / КЛАС НА УЧИЛИЩНОТО ОБУЧЕНИЕ ИЛИ СТЕПАН НА ОБРАЗОВАНИЕ ПО ДОКУМЕНТИ, ИЗДАДЕНИ ОТ УЧИЛИЩА НА ЧУЖДИ ДЪРЖАВИ</w:t>
      </w: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/>
      </w:tblPr>
      <w:tblGrid>
        <w:gridCol w:w="2515"/>
        <w:gridCol w:w="6547"/>
      </w:tblGrid>
      <w:tr w:rsidR="00B06EF5">
        <w:tblPrEx>
          <w:tblCellMar>
            <w:top w:w="0" w:type="dxa"/>
            <w:bottom w:w="0" w:type="dxa"/>
          </w:tblCellMar>
        </w:tblPrEx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ЛИЧНИ ДАННИ НА ПОДАТЕЛЯ</w:t>
            </w: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Презиме: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ЕГН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за контакт: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град: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пощенски код: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ул./бул./ж.к.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бл., вх., ет., ап.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ел.поща:</w:t>
            </w:r>
          </w:p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057A9D">
      <w:pPr>
        <w:pStyle w:val="a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Моля да бъдат разгледани документите на :</w:t>
      </w: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tbl>
      <w:tblPr>
        <w:tblW w:w="9062" w:type="dxa"/>
        <w:tblCellMar>
          <w:left w:w="10" w:type="dxa"/>
          <w:right w:w="10" w:type="dxa"/>
        </w:tblCellMar>
        <w:tblLook w:val="0000"/>
      </w:tblPr>
      <w:tblGrid>
        <w:gridCol w:w="2515"/>
        <w:gridCol w:w="6547"/>
      </w:tblGrid>
      <w:tr w:rsidR="00B06EF5">
        <w:tblPrEx>
          <w:tblCellMar>
            <w:top w:w="0" w:type="dxa"/>
            <w:bottom w:w="0" w:type="dxa"/>
          </w:tblCellMar>
        </w:tblPrEx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ЛИЧНИ ДАННИ НА ЛИЦЕТО</w:t>
            </w: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Име: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jc w:val="center"/>
              <w:rPr>
                <w:b/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Презиме: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Фамилия: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ЕГН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06EF5">
        <w:tblPrEx>
          <w:tblCellMar>
            <w:top w:w="0" w:type="dxa"/>
            <w:bottom w:w="0" w:type="dxa"/>
          </w:tblCellMar>
        </w:tblPrEx>
        <w:tc>
          <w:tcPr>
            <w:tcW w:w="2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за контакт:</w:t>
            </w:r>
          </w:p>
        </w:tc>
        <w:tc>
          <w:tcPr>
            <w:tcW w:w="6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град: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пощенски код: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ул./бул./ж.к.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бл., вх., ет., ап.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тел.:</w:t>
            </w:r>
          </w:p>
          <w:p w:rsidR="00B06EF5" w:rsidRDefault="00057A9D">
            <w:pPr>
              <w:pStyle w:val="a"/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ел.поща:</w:t>
            </w:r>
          </w:p>
          <w:p w:rsidR="00B06EF5" w:rsidRDefault="00B06EF5">
            <w:pPr>
              <w:pStyle w:val="a"/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B06EF5">
      <w:pPr>
        <w:pStyle w:val="a"/>
        <w:jc w:val="center"/>
        <w:rPr>
          <w:b/>
          <w:sz w:val="24"/>
          <w:szCs w:val="24"/>
        </w:rPr>
      </w:pPr>
    </w:p>
    <w:p w:rsidR="00B06EF5" w:rsidRDefault="00057A9D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Лицето е завършило ……………………….. клас / </w:t>
      </w:r>
      <w:r>
        <w:rPr>
          <w:sz w:val="24"/>
          <w:szCs w:val="24"/>
        </w:rPr>
        <w:t>основно образование в ………………………………</w:t>
      </w:r>
    </w:p>
    <w:p w:rsidR="00B06EF5" w:rsidRDefault="00057A9D">
      <w:pPr>
        <w:pStyle w:val="a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B06EF5" w:rsidRDefault="00057A9D">
      <w:pPr>
        <w:pStyle w:val="a"/>
        <w:rPr>
          <w:sz w:val="24"/>
          <w:szCs w:val="24"/>
        </w:rPr>
      </w:pPr>
      <w:r>
        <w:rPr>
          <w:sz w:val="24"/>
          <w:szCs w:val="24"/>
        </w:rPr>
        <w:t xml:space="preserve">               ( наименование и местонахождение на училището, държавата )</w:t>
      </w:r>
    </w:p>
    <w:p w:rsidR="00B06EF5" w:rsidRDefault="00057A9D">
      <w:pPr>
        <w:pStyle w:val="a"/>
        <w:rPr>
          <w:sz w:val="24"/>
          <w:szCs w:val="24"/>
        </w:rPr>
      </w:pPr>
      <w:r>
        <w:rPr>
          <w:sz w:val="24"/>
          <w:szCs w:val="24"/>
        </w:rPr>
        <w:t>През …………….. г. и нивото на полученото образование да бъде приравнено към съответното в Бълг</w:t>
      </w:r>
      <w:r>
        <w:rPr>
          <w:sz w:val="24"/>
          <w:szCs w:val="24"/>
        </w:rPr>
        <w:t>ария.</w:t>
      </w:r>
    </w:p>
    <w:p w:rsidR="00B06EF5" w:rsidRDefault="00B06EF5">
      <w:pPr>
        <w:pStyle w:val="a"/>
        <w:rPr>
          <w:sz w:val="24"/>
          <w:szCs w:val="24"/>
        </w:rPr>
      </w:pPr>
    </w:p>
    <w:p w:rsidR="00B06EF5" w:rsidRDefault="00057A9D">
      <w:pPr>
        <w:pStyle w:val="a"/>
      </w:pPr>
      <w:r>
        <w:rPr>
          <w:rStyle w:val="a0"/>
          <w:sz w:val="24"/>
          <w:szCs w:val="24"/>
        </w:rPr>
        <w:t>Желанието на лицето или родителя / настойника е ученикът да продължи обучението си в ……………………. Клас на българско училище.</w:t>
      </w:r>
    </w:p>
    <w:sectPr w:rsidR="00B06EF5" w:rsidSect="00B06EF5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A9D" w:rsidRDefault="00057A9D" w:rsidP="00B06EF5">
      <w:pPr>
        <w:spacing w:after="0" w:line="240" w:lineRule="auto"/>
      </w:pPr>
      <w:r>
        <w:separator/>
      </w:r>
    </w:p>
  </w:endnote>
  <w:endnote w:type="continuationSeparator" w:id="0">
    <w:p w:rsidR="00057A9D" w:rsidRDefault="00057A9D" w:rsidP="00B06E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A9D" w:rsidRDefault="00057A9D" w:rsidP="00B06EF5">
      <w:pPr>
        <w:spacing w:after="0" w:line="240" w:lineRule="auto"/>
      </w:pPr>
      <w:r w:rsidRPr="00B06EF5">
        <w:rPr>
          <w:color w:val="000000"/>
        </w:rPr>
        <w:separator/>
      </w:r>
    </w:p>
  </w:footnote>
  <w:footnote w:type="continuationSeparator" w:id="0">
    <w:p w:rsidR="00057A9D" w:rsidRDefault="00057A9D" w:rsidP="00B06E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06EF5"/>
    <w:rsid w:val="00057A9D"/>
    <w:rsid w:val="00297E8B"/>
    <w:rsid w:val="00B06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06E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ен"/>
    <w:rsid w:val="00B06EF5"/>
    <w:pPr>
      <w:suppressAutoHyphens/>
    </w:pPr>
  </w:style>
  <w:style w:type="character" w:customStyle="1" w:styleId="a0">
    <w:name w:val="Шрифт на абзаца по подразбиране"/>
    <w:rsid w:val="00B06EF5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160</Words>
  <Characters>917</Characters>
  <Application>Microsoft Office Word</Application>
  <DocSecurity>0</DocSecurity>
  <Lines>7</Lines>
  <Paragraphs>2</Paragraphs>
  <ScaleCrop>false</ScaleCrop>
  <Company>Grizli777</Company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Силвия Иванова</dc:creator>
  <cp:lastModifiedBy>director</cp:lastModifiedBy>
  <cp:revision>2</cp:revision>
  <dcterms:created xsi:type="dcterms:W3CDTF">2023-12-05T09:50:00Z</dcterms:created>
  <dcterms:modified xsi:type="dcterms:W3CDTF">2023-12-05T09:50:00Z</dcterms:modified>
</cp:coreProperties>
</file>